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9D7" w:rsidRPr="00DC0DFB" w:rsidRDefault="00A4607E" w:rsidP="00DC0DFB">
      <w:pPr>
        <w:jc w:val="center"/>
        <w:rPr>
          <w:rFonts w:ascii="Helvetica" w:hAnsi="Helvetica" w:cs="Arial"/>
          <w:b/>
        </w:rPr>
      </w:pPr>
      <w:r>
        <w:rPr>
          <w:rFonts w:ascii="Helvetica" w:hAnsi="Helvetica" w:cs="Arial"/>
          <w:b/>
        </w:rPr>
        <w:t>CATÁ</w:t>
      </w:r>
      <w:r w:rsidR="00DC0DFB" w:rsidRPr="00DC0DFB">
        <w:rPr>
          <w:rFonts w:ascii="Helvetica" w:hAnsi="Helvetica" w:cs="Arial"/>
          <w:b/>
        </w:rPr>
        <w:t>LOGO DE FIRMAS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C0DFB" w:rsidTr="00DC0DFB">
        <w:trPr>
          <w:trHeight w:val="391"/>
        </w:trPr>
        <w:tc>
          <w:tcPr>
            <w:tcW w:w="8828" w:type="dxa"/>
            <w:vAlign w:val="center"/>
          </w:tcPr>
          <w:p w:rsidR="00DC0DFB" w:rsidRPr="00DC0DFB" w:rsidRDefault="00DC0DFB" w:rsidP="00DC0DFB">
            <w:pPr>
              <w:rPr>
                <w:rFonts w:ascii="Helvetica" w:hAnsi="Helvetica" w:cs="Arial"/>
                <w:b/>
              </w:rPr>
            </w:pPr>
            <w:r w:rsidRPr="00DC0DFB">
              <w:rPr>
                <w:rFonts w:ascii="Helvetica" w:hAnsi="Helvetica" w:cs="Arial"/>
                <w:b/>
                <w:sz w:val="20"/>
              </w:rPr>
              <w:t>DIRECCIÓN DE:</w:t>
            </w:r>
          </w:p>
        </w:tc>
      </w:tr>
    </w:tbl>
    <w:p w:rsidR="00DC0DFB" w:rsidRPr="00A4607E" w:rsidRDefault="00DC0DFB" w:rsidP="00D008AA">
      <w:pPr>
        <w:rPr>
          <w:rFonts w:ascii="Arial" w:hAnsi="Arial" w:cs="Arial"/>
          <w:b/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C0DFB" w:rsidTr="00DC0DFB">
        <w:trPr>
          <w:trHeight w:val="374"/>
        </w:trPr>
        <w:tc>
          <w:tcPr>
            <w:tcW w:w="8828" w:type="dxa"/>
            <w:vAlign w:val="center"/>
          </w:tcPr>
          <w:p w:rsidR="00DC0DFB" w:rsidRPr="00DC0DFB" w:rsidRDefault="00DC0DFB" w:rsidP="00DC0DFB">
            <w:pPr>
              <w:rPr>
                <w:rFonts w:ascii="Helvetica" w:hAnsi="Helvetica" w:cs="Arial"/>
                <w:b/>
                <w:sz w:val="20"/>
              </w:rPr>
            </w:pPr>
            <w:r>
              <w:rPr>
                <w:rFonts w:ascii="Helvetica" w:hAnsi="Helvetica" w:cs="Arial"/>
                <w:b/>
                <w:sz w:val="20"/>
              </w:rPr>
              <w:t>SUBDIRECCIÓN DE:</w:t>
            </w:r>
          </w:p>
        </w:tc>
      </w:tr>
    </w:tbl>
    <w:p w:rsidR="00DC0DFB" w:rsidRPr="00A4607E" w:rsidRDefault="00DC0DFB" w:rsidP="00D008AA">
      <w:pPr>
        <w:rPr>
          <w:rFonts w:ascii="Arial" w:hAnsi="Arial" w:cs="Arial"/>
          <w:b/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7"/>
        <w:gridCol w:w="3088"/>
      </w:tblGrid>
      <w:tr w:rsidR="00DC0DFB" w:rsidTr="00DC0DFB">
        <w:trPr>
          <w:trHeight w:val="269"/>
        </w:trPr>
        <w:tc>
          <w:tcPr>
            <w:tcW w:w="6175" w:type="dxa"/>
            <w:gridSpan w:val="2"/>
            <w:vAlign w:val="center"/>
          </w:tcPr>
          <w:p w:rsidR="00DC0DFB" w:rsidRDefault="00DC0DFB" w:rsidP="00DC0D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DEPARTAMENTO DE:</w:t>
            </w:r>
          </w:p>
        </w:tc>
      </w:tr>
      <w:tr w:rsidR="00DC0DFB" w:rsidTr="00DC0DFB">
        <w:trPr>
          <w:trHeight w:val="1669"/>
        </w:trPr>
        <w:tc>
          <w:tcPr>
            <w:tcW w:w="3087" w:type="dxa"/>
          </w:tcPr>
          <w:p w:rsidR="00DC0DFB" w:rsidRDefault="00DC0DFB" w:rsidP="00DC0D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NOMBRE:</w:t>
            </w:r>
          </w:p>
          <w:p w:rsidR="00DC0DFB" w:rsidRDefault="00DC0DFB" w:rsidP="00DC0DFB">
            <w:pPr>
              <w:rPr>
                <w:rFonts w:ascii="Arial" w:hAnsi="Arial" w:cs="Arial"/>
                <w:b/>
              </w:rPr>
            </w:pPr>
          </w:p>
          <w:p w:rsidR="00DC0DFB" w:rsidRDefault="00DC0DFB" w:rsidP="00DC0DFB">
            <w:pPr>
              <w:rPr>
                <w:rFonts w:ascii="Arial" w:hAnsi="Arial" w:cs="Arial"/>
                <w:b/>
              </w:rPr>
            </w:pPr>
          </w:p>
          <w:p w:rsidR="00DC0DFB" w:rsidRDefault="00DC0DFB" w:rsidP="00DC0D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PUESTO:</w:t>
            </w:r>
          </w:p>
        </w:tc>
        <w:tc>
          <w:tcPr>
            <w:tcW w:w="3088" w:type="dxa"/>
          </w:tcPr>
          <w:p w:rsidR="00DC0DFB" w:rsidRDefault="00DC0DFB" w:rsidP="00DC0D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</w:t>
            </w:r>
          </w:p>
          <w:p w:rsidR="00DC0DFB" w:rsidRDefault="00DC0DFB" w:rsidP="00DC0DFB">
            <w:pPr>
              <w:rPr>
                <w:rFonts w:ascii="Arial" w:hAnsi="Arial" w:cs="Arial"/>
                <w:b/>
              </w:rPr>
            </w:pPr>
          </w:p>
          <w:p w:rsidR="00DC0DFB" w:rsidRDefault="00DC0DFB" w:rsidP="00DC0DFB">
            <w:pPr>
              <w:rPr>
                <w:rFonts w:ascii="Arial" w:hAnsi="Arial" w:cs="Arial"/>
                <w:b/>
              </w:rPr>
            </w:pPr>
          </w:p>
          <w:p w:rsidR="00DC0DFB" w:rsidRDefault="00DC0DFB" w:rsidP="00DC0DFB">
            <w:pPr>
              <w:rPr>
                <w:rFonts w:ascii="Arial" w:hAnsi="Arial" w:cs="Arial"/>
                <w:b/>
              </w:rPr>
            </w:pPr>
          </w:p>
          <w:p w:rsidR="00DC0DFB" w:rsidRDefault="00DC0DFB" w:rsidP="00DC0DFB">
            <w:pPr>
              <w:rPr>
                <w:rFonts w:ascii="Arial" w:hAnsi="Arial" w:cs="Arial"/>
                <w:b/>
              </w:rPr>
            </w:pPr>
          </w:p>
          <w:tbl>
            <w:tblPr>
              <w:tblStyle w:val="Tablaconcuadrcula"/>
              <w:tblW w:w="0" w:type="auto"/>
              <w:tblInd w:w="80" w:type="dxa"/>
              <w:tblLook w:val="04A0" w:firstRow="1" w:lastRow="0" w:firstColumn="1" w:lastColumn="0" w:noHBand="0" w:noVBand="1"/>
            </w:tblPr>
            <w:tblGrid>
              <w:gridCol w:w="396"/>
              <w:gridCol w:w="396"/>
            </w:tblGrid>
            <w:tr w:rsidR="00DC0DFB" w:rsidTr="00DC0DFB">
              <w:trPr>
                <w:trHeight w:val="326"/>
              </w:trPr>
              <w:tc>
                <w:tcPr>
                  <w:tcW w:w="396" w:type="dxa"/>
                  <w:vAlign w:val="center"/>
                </w:tcPr>
                <w:p w:rsidR="00DC0DFB" w:rsidRDefault="00DC0DFB" w:rsidP="00DC0DF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396" w:type="dxa"/>
                  <w:vAlign w:val="center"/>
                </w:tcPr>
                <w:p w:rsidR="00DC0DFB" w:rsidRDefault="00DC0DFB" w:rsidP="00DC0DF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</w:tr>
          </w:tbl>
          <w:p w:rsidR="00DC0DFB" w:rsidRDefault="00DC0DFB" w:rsidP="00DC0DFB">
            <w:pPr>
              <w:rPr>
                <w:rFonts w:ascii="Arial" w:hAnsi="Arial" w:cs="Arial"/>
                <w:b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-1971"/>
        <w:tblW w:w="0" w:type="auto"/>
        <w:tblLook w:val="04A0" w:firstRow="1" w:lastRow="0" w:firstColumn="1" w:lastColumn="0" w:noHBand="0" w:noVBand="1"/>
      </w:tblPr>
      <w:tblGrid>
        <w:gridCol w:w="2353"/>
      </w:tblGrid>
      <w:tr w:rsidR="00DC0DFB" w:rsidTr="00DC0DFB">
        <w:trPr>
          <w:trHeight w:val="556"/>
        </w:trPr>
        <w:tc>
          <w:tcPr>
            <w:tcW w:w="2353" w:type="dxa"/>
            <w:vAlign w:val="center"/>
          </w:tcPr>
          <w:p w:rsidR="00DC0DFB" w:rsidRDefault="00DC0DFB" w:rsidP="00DC0D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AUTORIZACIÓN</w:t>
            </w:r>
          </w:p>
        </w:tc>
      </w:tr>
      <w:tr w:rsidR="00DC0DFB" w:rsidTr="00E76371">
        <w:trPr>
          <w:trHeight w:val="3966"/>
        </w:trPr>
        <w:tc>
          <w:tcPr>
            <w:tcW w:w="2353" w:type="dxa"/>
            <w:vAlign w:val="center"/>
          </w:tcPr>
          <w:p w:rsidR="00DC0DFB" w:rsidRDefault="00DC0DFB" w:rsidP="00E76371">
            <w:pPr>
              <w:pStyle w:val="Prrafodelista"/>
              <w:numPr>
                <w:ilvl w:val="0"/>
                <w:numId w:val="2"/>
              </w:numPr>
              <w:ind w:left="313" w:hanging="31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Autorización de Solicitud de Insumos al Depto. De Almacén General</w:t>
            </w:r>
            <w:r w:rsidR="00D008AA">
              <w:rPr>
                <w:rFonts w:ascii="Arial" w:hAnsi="Arial" w:cs="Arial"/>
                <w:b/>
              </w:rPr>
              <w:t>.</w:t>
            </w:r>
          </w:p>
          <w:p w:rsidR="00DC0DFB" w:rsidRPr="00DC0DFB" w:rsidRDefault="00DC0DFB" w:rsidP="00E76371">
            <w:pPr>
              <w:ind w:left="313" w:hanging="313"/>
              <w:rPr>
                <w:rFonts w:ascii="Arial" w:hAnsi="Arial" w:cs="Arial"/>
                <w:b/>
              </w:rPr>
            </w:pPr>
          </w:p>
          <w:p w:rsidR="00DC0DFB" w:rsidRPr="00DC0DFB" w:rsidRDefault="00D008AA" w:rsidP="00E76371">
            <w:pPr>
              <w:pStyle w:val="Prrafodelista"/>
              <w:numPr>
                <w:ilvl w:val="0"/>
                <w:numId w:val="2"/>
              </w:numPr>
              <w:ind w:left="313" w:hanging="31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Autorización de Recepción de Insumos del Depto. De Almacén General.</w:t>
            </w:r>
          </w:p>
        </w:tc>
      </w:tr>
    </w:tbl>
    <w:p w:rsidR="00DC0DFB" w:rsidRPr="00A4607E" w:rsidRDefault="00DC0DFB" w:rsidP="00D008AA">
      <w:pPr>
        <w:rPr>
          <w:rFonts w:ascii="Arial" w:hAnsi="Arial" w:cs="Arial"/>
          <w:b/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0"/>
        <w:gridCol w:w="3110"/>
      </w:tblGrid>
      <w:tr w:rsidR="00DC0DFB" w:rsidTr="00DC0DFB">
        <w:trPr>
          <w:trHeight w:val="265"/>
        </w:trPr>
        <w:tc>
          <w:tcPr>
            <w:tcW w:w="6220" w:type="dxa"/>
            <w:gridSpan w:val="2"/>
            <w:vAlign w:val="center"/>
          </w:tcPr>
          <w:p w:rsidR="00DC0DFB" w:rsidRDefault="00DC0DFB" w:rsidP="00FD6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DEPARTAMENTO DE:</w:t>
            </w:r>
          </w:p>
        </w:tc>
      </w:tr>
      <w:tr w:rsidR="00DC0DFB" w:rsidTr="00DC0DFB">
        <w:trPr>
          <w:trHeight w:val="1643"/>
        </w:trPr>
        <w:tc>
          <w:tcPr>
            <w:tcW w:w="3110" w:type="dxa"/>
          </w:tcPr>
          <w:p w:rsidR="00DC0DFB" w:rsidRDefault="00DC0DFB" w:rsidP="00FD6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NOMBRE:</w:t>
            </w: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PUESTO:</w:t>
            </w:r>
          </w:p>
        </w:tc>
        <w:tc>
          <w:tcPr>
            <w:tcW w:w="3110" w:type="dxa"/>
          </w:tcPr>
          <w:p w:rsidR="00DC0DFB" w:rsidRDefault="00DC0DFB" w:rsidP="00FD6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</w:t>
            </w: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tbl>
            <w:tblPr>
              <w:tblStyle w:val="Tablaconcuadrcula"/>
              <w:tblW w:w="0" w:type="auto"/>
              <w:tblInd w:w="81" w:type="dxa"/>
              <w:tblLook w:val="04A0" w:firstRow="1" w:lastRow="0" w:firstColumn="1" w:lastColumn="0" w:noHBand="0" w:noVBand="1"/>
            </w:tblPr>
            <w:tblGrid>
              <w:gridCol w:w="399"/>
              <w:gridCol w:w="399"/>
            </w:tblGrid>
            <w:tr w:rsidR="00DC0DFB" w:rsidTr="00DC0DFB">
              <w:trPr>
                <w:trHeight w:val="321"/>
              </w:trPr>
              <w:tc>
                <w:tcPr>
                  <w:tcW w:w="399" w:type="dxa"/>
                  <w:vAlign w:val="center"/>
                </w:tcPr>
                <w:p w:rsidR="00DC0DFB" w:rsidRDefault="00DC0DFB" w:rsidP="00FD6DFC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399" w:type="dxa"/>
                  <w:vAlign w:val="center"/>
                </w:tcPr>
                <w:p w:rsidR="00DC0DFB" w:rsidRDefault="00DC0DFB" w:rsidP="00FD6DFC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</w:tr>
          </w:tbl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</w:tc>
      </w:tr>
    </w:tbl>
    <w:p w:rsidR="00DC0DFB" w:rsidRPr="00A4607E" w:rsidRDefault="00DC0DFB" w:rsidP="00D008AA">
      <w:pPr>
        <w:rPr>
          <w:rFonts w:ascii="Arial" w:hAnsi="Arial" w:cs="Arial"/>
          <w:b/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0"/>
        <w:gridCol w:w="3110"/>
      </w:tblGrid>
      <w:tr w:rsidR="00DC0DFB" w:rsidTr="00FD6DFC">
        <w:trPr>
          <w:trHeight w:val="265"/>
        </w:trPr>
        <w:tc>
          <w:tcPr>
            <w:tcW w:w="6220" w:type="dxa"/>
            <w:gridSpan w:val="2"/>
            <w:vAlign w:val="center"/>
          </w:tcPr>
          <w:p w:rsidR="00DC0DFB" w:rsidRDefault="00DC0DFB" w:rsidP="00FD6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DEPARTAMENTO DE:</w:t>
            </w:r>
          </w:p>
        </w:tc>
      </w:tr>
      <w:tr w:rsidR="00DC0DFB" w:rsidTr="00FD6DFC">
        <w:trPr>
          <w:trHeight w:val="1643"/>
        </w:trPr>
        <w:tc>
          <w:tcPr>
            <w:tcW w:w="3110" w:type="dxa"/>
          </w:tcPr>
          <w:p w:rsidR="00DC0DFB" w:rsidRDefault="00DC0DFB" w:rsidP="00FD6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NOMBRE:</w:t>
            </w: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PUESTO:</w:t>
            </w:r>
          </w:p>
        </w:tc>
        <w:tc>
          <w:tcPr>
            <w:tcW w:w="3110" w:type="dxa"/>
          </w:tcPr>
          <w:p w:rsidR="00DC0DFB" w:rsidRDefault="00DC0DFB" w:rsidP="00FD6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</w:t>
            </w: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  <w:tbl>
            <w:tblPr>
              <w:tblStyle w:val="Tablaconcuadrcula"/>
              <w:tblW w:w="0" w:type="auto"/>
              <w:tblInd w:w="81" w:type="dxa"/>
              <w:tblLook w:val="04A0" w:firstRow="1" w:lastRow="0" w:firstColumn="1" w:lastColumn="0" w:noHBand="0" w:noVBand="1"/>
            </w:tblPr>
            <w:tblGrid>
              <w:gridCol w:w="399"/>
              <w:gridCol w:w="399"/>
            </w:tblGrid>
            <w:tr w:rsidR="00DC0DFB" w:rsidTr="00FD6DFC">
              <w:trPr>
                <w:trHeight w:val="321"/>
              </w:trPr>
              <w:tc>
                <w:tcPr>
                  <w:tcW w:w="399" w:type="dxa"/>
                  <w:vAlign w:val="center"/>
                </w:tcPr>
                <w:p w:rsidR="00DC0DFB" w:rsidRDefault="00DC0DFB" w:rsidP="00FD6DFC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399" w:type="dxa"/>
                  <w:vAlign w:val="center"/>
                </w:tcPr>
                <w:p w:rsidR="00DC0DFB" w:rsidRDefault="00DC0DFB" w:rsidP="00FD6DFC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</w:tr>
          </w:tbl>
          <w:p w:rsidR="00DC0DFB" w:rsidRDefault="00DC0DFB" w:rsidP="00FD6DFC">
            <w:pPr>
              <w:rPr>
                <w:rFonts w:ascii="Arial" w:hAnsi="Arial" w:cs="Arial"/>
                <w:b/>
              </w:rPr>
            </w:pPr>
          </w:p>
        </w:tc>
      </w:tr>
    </w:tbl>
    <w:p w:rsidR="00DC0DFB" w:rsidRPr="00A4607E" w:rsidRDefault="00DC0DFB" w:rsidP="00D008AA">
      <w:pPr>
        <w:rPr>
          <w:rFonts w:ascii="Arial" w:hAnsi="Arial" w:cs="Arial"/>
          <w:b/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008AA" w:rsidTr="00D008AA">
        <w:tc>
          <w:tcPr>
            <w:tcW w:w="4414" w:type="dxa"/>
          </w:tcPr>
          <w:p w:rsidR="00D008AA" w:rsidRDefault="00A4607E" w:rsidP="00DC0D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AUTORIZÓ</w:t>
            </w:r>
          </w:p>
        </w:tc>
        <w:tc>
          <w:tcPr>
            <w:tcW w:w="4414" w:type="dxa"/>
          </w:tcPr>
          <w:p w:rsidR="00D008AA" w:rsidRDefault="00D008AA" w:rsidP="00DC0D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</w:tr>
      <w:tr w:rsidR="00D008AA" w:rsidTr="00E76371">
        <w:trPr>
          <w:trHeight w:val="1242"/>
        </w:trPr>
        <w:tc>
          <w:tcPr>
            <w:tcW w:w="4414" w:type="dxa"/>
          </w:tcPr>
          <w:p w:rsidR="00D008AA" w:rsidRDefault="00D008AA" w:rsidP="00DC0DFB">
            <w:pPr>
              <w:jc w:val="center"/>
              <w:rPr>
                <w:rFonts w:ascii="Arial" w:hAnsi="Arial" w:cs="Arial"/>
                <w:b/>
              </w:rPr>
            </w:pPr>
          </w:p>
          <w:p w:rsidR="00D008AA" w:rsidRDefault="00D008AA" w:rsidP="00DC0DFB">
            <w:pPr>
              <w:jc w:val="center"/>
              <w:rPr>
                <w:rFonts w:ascii="Arial" w:hAnsi="Arial" w:cs="Arial"/>
                <w:b/>
              </w:rPr>
            </w:pPr>
          </w:p>
          <w:p w:rsidR="00D008AA" w:rsidRDefault="00D008AA" w:rsidP="00DC0DFB">
            <w:pPr>
              <w:jc w:val="center"/>
              <w:rPr>
                <w:rFonts w:ascii="Arial" w:hAnsi="Arial" w:cs="Arial"/>
                <w:b/>
              </w:rPr>
            </w:pPr>
            <w:r w:rsidRPr="00D008AA">
              <w:rPr>
                <w:rFonts w:ascii="Arial" w:hAnsi="Arial" w:cs="Arial"/>
                <w:b/>
                <w:noProof/>
                <w:sz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751205</wp:posOffset>
                      </wp:positionH>
                      <wp:positionV relativeFrom="page">
                        <wp:posOffset>450215</wp:posOffset>
                      </wp:positionV>
                      <wp:extent cx="1304925" cy="0"/>
                      <wp:effectExtent l="0" t="0" r="28575" b="19050"/>
                      <wp:wrapNone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9BC523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9.15pt,35.45pt" to="161.9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" strokecolor="black [3213]" strokeweight=".5pt">
                      <v:stroke joinstyle="miter"/>
                      <w10:wrap anchorx="page" anchory="page"/>
                    </v:line>
                  </w:pict>
                </mc:Fallback>
              </mc:AlternateContent>
            </w:r>
          </w:p>
          <w:p w:rsidR="00D008AA" w:rsidRDefault="00D008AA" w:rsidP="00DC0DFB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008AA">
              <w:rPr>
                <w:rFonts w:ascii="Arial" w:hAnsi="Arial" w:cs="Arial"/>
                <w:b/>
                <w:sz w:val="18"/>
              </w:rPr>
              <w:t>Nombre y Firma</w:t>
            </w:r>
          </w:p>
          <w:p w:rsidR="00D008AA" w:rsidRPr="00D008AA" w:rsidRDefault="00D008AA" w:rsidP="00DC0D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18"/>
              </w:rPr>
              <w:t>(Director, Subdirector y/o Jefe de Departamento)</w:t>
            </w:r>
          </w:p>
        </w:tc>
        <w:tc>
          <w:tcPr>
            <w:tcW w:w="4414" w:type="dxa"/>
          </w:tcPr>
          <w:p w:rsidR="00D008AA" w:rsidRDefault="00D008AA" w:rsidP="00DC0DFB">
            <w:pPr>
              <w:jc w:val="center"/>
              <w:rPr>
                <w:rFonts w:ascii="Arial" w:hAnsi="Arial" w:cs="Arial"/>
                <w:b/>
              </w:rPr>
            </w:pPr>
          </w:p>
        </w:tc>
        <w:bookmarkStart w:id="0" w:name="_GoBack"/>
        <w:bookmarkEnd w:id="0"/>
      </w:tr>
    </w:tbl>
    <w:p w:rsidR="00DC0DFB" w:rsidRPr="00DC0DFB" w:rsidRDefault="00A4607E" w:rsidP="00D008AA">
      <w:pPr>
        <w:rPr>
          <w:rFonts w:ascii="Arial" w:hAnsi="Arial" w:cs="Arial"/>
          <w:b/>
        </w:rPr>
      </w:pPr>
      <w:r w:rsidRPr="00A4607E">
        <w:rPr>
          <w:rFonts w:ascii="Arial" w:hAnsi="Arial" w:cs="Arial"/>
          <w:b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279400</wp:posOffset>
                </wp:positionV>
                <wp:extent cx="4838788" cy="315310"/>
                <wp:effectExtent l="0" t="0" r="0" b="889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88" cy="31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71" w:rsidRPr="00593571" w:rsidRDefault="00593571" w:rsidP="0059357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93571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NOTA: SOMBREAR LA CASILLA SEGÚN CORRESPONDA LA AUTORIZACIÓN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.8pt;margin-top:22pt;width:381pt;height:2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" stroked="f">
                <v:textbox>
                  <w:txbxContent>
                    <w:p w:rsidR="00593571" w:rsidRPr="00593571" w:rsidRDefault="00593571" w:rsidP="0059357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593571">
                        <w:rPr>
                          <w:rFonts w:ascii="Arial" w:hAnsi="Arial" w:cs="Arial"/>
                          <w:b/>
                          <w:sz w:val="18"/>
                        </w:rPr>
                        <w:t>NOTA: SOMBREAR LA CASILLA SEGÚN CORRESPONDA LA AUTORIZACIÓN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0DFB" w:rsidRPr="00DC0DFB" w:rsidSect="002A33D5">
      <w:headerReference w:type="default" r:id="rId8"/>
      <w:footerReference w:type="default" r:id="rId9"/>
      <w:pgSz w:w="12240" w:h="15840" w:code="1"/>
      <w:pgMar w:top="2211" w:right="1701" w:bottom="283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658" w:rsidRDefault="00A93658" w:rsidP="00C76834">
      <w:pPr>
        <w:spacing w:after="0" w:line="240" w:lineRule="auto"/>
      </w:pPr>
      <w:r>
        <w:separator/>
      </w:r>
    </w:p>
  </w:endnote>
  <w:endnote w:type="continuationSeparator" w:id="0">
    <w:p w:rsidR="00A93658" w:rsidRDefault="00A93658" w:rsidP="00C76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525" w:rsidRDefault="00440525">
    <w:pPr>
      <w:pStyle w:val="Piedepgina"/>
      <w:rPr>
        <w:noProof/>
        <w:lang w:eastAsia="es-MX"/>
      </w:rPr>
    </w:pPr>
  </w:p>
  <w:p w:rsidR="00440525" w:rsidRDefault="00440525">
    <w:pPr>
      <w:pStyle w:val="Piedepgina"/>
      <w:rPr>
        <w:noProof/>
        <w:lang w:eastAsia="es-MX"/>
      </w:rPr>
    </w:pPr>
  </w:p>
  <w:p w:rsidR="002A33D5" w:rsidRDefault="002A33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658" w:rsidRDefault="00A93658" w:rsidP="00C76834">
      <w:pPr>
        <w:spacing w:after="0" w:line="240" w:lineRule="auto"/>
      </w:pPr>
      <w:r>
        <w:separator/>
      </w:r>
    </w:p>
  </w:footnote>
  <w:footnote w:type="continuationSeparator" w:id="0">
    <w:p w:rsidR="00A93658" w:rsidRDefault="00A93658" w:rsidP="00C76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AF3" w:rsidRDefault="00D008A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545910</wp:posOffset>
              </wp:positionH>
              <wp:positionV relativeFrom="page">
                <wp:posOffset>545910</wp:posOffset>
              </wp:positionV>
              <wp:extent cx="6650071" cy="9085144"/>
              <wp:effectExtent l="0" t="0" r="0" b="1905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071" cy="9085144"/>
                        <a:chOff x="0" y="0"/>
                        <a:chExt cx="6650071" cy="9085144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2688609" y="0"/>
                          <a:ext cx="3897251" cy="621030"/>
                          <a:chOff x="0" y="0"/>
                          <a:chExt cx="3897251" cy="621030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85" y="0"/>
                            <a:ext cx="53149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21" y="163774"/>
                            <a:ext cx="280543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Conector recto 4"/>
                        <wps:cNvCnPr/>
                        <wps:spPr>
                          <a:xfrm>
                            <a:off x="0" y="109183"/>
                            <a:ext cx="0" cy="4298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BC955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3" name="Grupo 3"/>
                      <wpg:cNvGrpSpPr/>
                      <wpg:grpSpPr>
                        <a:xfrm>
                          <a:off x="0" y="7656394"/>
                          <a:ext cx="6650071" cy="1428750"/>
                          <a:chOff x="0" y="0"/>
                          <a:chExt cx="6650071" cy="142875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866" y="0"/>
                            <a:ext cx="1259205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146"/>
                          <a:stretch/>
                        </pic:blipFill>
                        <pic:spPr bwMode="auto">
                          <a:xfrm>
                            <a:off x="0" y="832514"/>
                            <a:ext cx="5278755" cy="39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Cuadro de texto 8"/>
                        <wps:cNvSpPr txBox="1"/>
                        <wps:spPr>
                          <a:xfrm>
                            <a:off x="0" y="382138"/>
                            <a:ext cx="66294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40525" w:rsidRPr="00427DDF" w:rsidRDefault="00440525" w:rsidP="00440525">
                              <w:pPr>
                                <w:pStyle w:val="Textodeglobo"/>
                                <w:tabs>
                                  <w:tab w:val="right" w:pos="9356"/>
                                </w:tabs>
                                <w:ind w:right="26"/>
                                <w:rPr>
                                  <w:rFonts w:ascii="Montserrat SemiBold" w:hAnsi="Montserrat SemiBold"/>
                                  <w:color w:val="984806"/>
                                  <w:sz w:val="16"/>
                                  <w:szCs w:val="16"/>
                                </w:rPr>
                              </w:pPr>
                            </w:p>
                            <w:p w:rsidR="00440525" w:rsidRPr="00427DDF" w:rsidRDefault="00440525" w:rsidP="00440525">
                              <w:pPr>
                                <w:spacing w:after="20" w:line="240" w:lineRule="auto"/>
                                <w:rPr>
                                  <w:rFonts w:ascii="Montserrat SemiBold" w:hAnsi="Montserrat SemiBold"/>
                                  <w:color w:val="BE955B"/>
                                  <w:sz w:val="14"/>
                                  <w:szCs w:val="14"/>
                                </w:rPr>
                              </w:pPr>
                              <w:r w:rsidRPr="00427DDF">
                                <w:rPr>
                                  <w:rFonts w:ascii="Montserrat SemiBold" w:hAnsi="Montserrat SemiBold"/>
                                  <w:color w:val="BE955B"/>
                                  <w:sz w:val="14"/>
                                  <w:szCs w:val="14"/>
                                </w:rPr>
                                <w:t xml:space="preserve">Juan </w:t>
                              </w:r>
                              <w:proofErr w:type="spellStart"/>
                              <w:r w:rsidRPr="00427DDF">
                                <w:rPr>
                                  <w:rFonts w:ascii="Montserrat SemiBold" w:hAnsi="Montserrat SemiBold"/>
                                  <w:color w:val="BE955B"/>
                                  <w:sz w:val="14"/>
                                  <w:szCs w:val="14"/>
                                </w:rPr>
                                <w:t>Badiano</w:t>
                              </w:r>
                              <w:proofErr w:type="spellEnd"/>
                              <w:r w:rsidRPr="00427DDF">
                                <w:rPr>
                                  <w:rFonts w:ascii="Montserrat SemiBold" w:hAnsi="Montserrat SemiBold"/>
                                  <w:color w:val="BE955B"/>
                                  <w:sz w:val="14"/>
                                  <w:szCs w:val="14"/>
                                </w:rPr>
                                <w:t xml:space="preserve">, No. 1, Col. Sección XVI, CP. 14080, Alcaldía Tlalpan, Ciudad de México.   </w:t>
                              </w:r>
                            </w:p>
                            <w:p w:rsidR="00440525" w:rsidRPr="00427DDF" w:rsidRDefault="00440525" w:rsidP="00440525">
                              <w:pPr>
                                <w:spacing w:after="20" w:line="240" w:lineRule="auto"/>
                                <w:rPr>
                                  <w:rFonts w:ascii="Montserrat SemiBold" w:hAnsi="Montserrat SemiBold"/>
                                </w:rPr>
                              </w:pPr>
                              <w:r w:rsidRPr="00427DDF">
                                <w:rPr>
                                  <w:rFonts w:ascii="Montserrat SemiBold" w:hAnsi="Montserrat SemiBold"/>
                                  <w:color w:val="BE955B"/>
                                  <w:sz w:val="14"/>
                                  <w:szCs w:val="14"/>
                                </w:rPr>
                                <w:t>Tel: (55) 5573 2911 Ext. 24202, 24203      www.cardiologia.org.mx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upo 9" o:spid="_x0000_s1026" style="position:absolute;margin-left:43pt;margin-top:43pt;width:523.65pt;height:715.35pt;z-index:251659776;mso-position-horizontal-relative:page;mso-position-vertical-relative:page" coordsize="66500,90851" o:gfxdata="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G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lgAAAAEAAQCWAAAAAQABOEJJTQQmAAAAAAAOAAAA&#10;AAAAAAAAAD+AAAA4QklNA/IAAAAAAAoAAP///////w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UQAAAAYAAAAAAAAAAAAAAGgAAABZAAAADgBM&#10;AE8ARwBPAF8AQwBPAEwATwBSAF8ASgBQAEcAAAABAAAAAAAAAAAAAAAAAAAAAAAAAAEAAAAAAAAA&#10;AAAAAFkAAABoAAAAAAAAAAAAAAAAAAAAAAEAAAAAAAAAAAAAAAAAAAAAAAAAEAAAAAEAAAAAAABu&#10;dWxsAAAAAgAAAAZib3VuZHNPYmpjAAAAAQAAAAAAAFJjdDEAAAAEAAAAAFRvcCBsb25nAAAAAAAA&#10;AABMZWZ0bG9uZwAAAAAAAAAAQnRvbWxvbmcAAABoAAAAAFJnaHRsb25nAAAAW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aAAAAABSZ2h0bG9uZwAAAFk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L3JkZjpTZXE+&#10;IDwveG1wRzpDb2xvcmFudHM+IDwvcmRmOkRlc2NyaXB0aW9uPiA8L3JkZjpsaT4gPHJkZjpsaT4g&#10;PHJkZjpEZXNjcmlwdGlvbiB4bXBHOmdyb3VwTmFtZT0iQnJpZ2h0cy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ex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i/f//////////////////////////////////////+9bI8v//&#10;/////////////////////////////////////+ne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v/f/////////////////////////////////////707qyyf//////&#10;///////////////////////////////YrI6FquT//////////////////////////////////+7E&#10;mXVkndn/////////////////////////////////+vPkuZCBntz/////////////////////////&#10;////////////5r+xve/////////////////////////////////////////z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Ty8vLz9PPz8vH0////////////////////////////uZuampudn6ChpbvY////////&#10;////////////////////oldLS01OU2WFqc/1////////////////////////////slUAHj5egaXJ&#10;7///////////////////////////////zG9CZISlyvD/////////////////////////////////&#10;7J+IrM3v/////////////////////////////////////+PU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AAAAAAC/9sAhAAGBAQEBQQGBQUGCQYFBgkLCAYGCAsMCgoLCgoMEAwMDAwMDBAM&#10;DAwMDAwMDAwMDAwMDAwMDAwMDAwMDAwMDAwMAQcHBw0MDRgQEBgUDg4OFBQODg4OFBEMDAwMDBER&#10;DAwMDAwMEQwMDAwMDAwMDAwMDAwMDAwMDAwMDAwMDAwMDAz/wAAUCABoAFkEAREAAhEBAxEBBBEA&#10;/90ABAAM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">
              <v:group id="Grupo 7" o:spid="_x0000_s1027" style="position:absolute;left:26886;width:38972;height:6210" coordsize="38972,6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8" type="#_x0000_t75" style="position:absolute;left:3957;width:5315;height: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xw7DAAAA2gAAAA8AAABkcnMvZG93bnJldi54bWxEj09rwkAUxO9Cv8PyCt5000pTSV2l1D/0&#10;IlIVz4/sMwnNvo27G5N++64geBxm5jfMbNGbWlzJ+cqygpdxAoI4t7riQsHxsB5NQfiArLG2TAr+&#10;yMNi/jSYYaZtxz903YdCRAj7DBWUITSZlD4vyaAf24Y4emfrDIYoXSG1wy7CTS1fkySVBiuOCyU2&#10;9FVS/rtvjQKXtu/5+TTZ6VUnV5fNVrfLVCs1fO4/P0AE6sMjfG9/awVvcLsSb4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vHDsMAAADaAAAADwAAAAAAAAAAAAAAAACf&#10;AgAAZHJzL2Rvd25yZXYueG1sUEsFBgAAAAAEAAQA9wAAAI8DAAAAAA==&#10;">
                  <v:imagedata r:id="rId5" o:title=""/>
                  <v:path arrowok="t"/>
                </v:shape>
                <v:shape id="Imagen 4" o:spid="_x0000_s1029" type="#_x0000_t75" style="position:absolute;left:10918;top:1637;width:28054;height:3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P/ATCAAAA2wAAAA8AAABkcnMvZG93bnJldi54bWxET0uLwjAQvgv+hzDC3jR1DyK1URYfsLgo&#10;WHvwONvMtl2bSWmi1n9vBMHbfHzPSRadqcWVWldZVjAeRSCIc6srLhRkx81wCsJ5ZI21ZVJwJweL&#10;eb+XYKztjQ90TX0hQgi7GBWU3jexlC4vyaAb2YY4cH+2NegDbAupW7yFcFPLzyiaSIMVh4YSG1qW&#10;lJ/Ti1Hwu1vvzTL6OaeH7LTPtvWq2f6vlPoYdF8zEJ46/xa/3N86zB/D85dw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D/wEwgAAANsAAAAPAAAAAAAAAAAAAAAAAJ8C&#10;AABkcnMvZG93bnJldi54bWxQSwUGAAAAAAQABAD3AAAAjgMAAAAA&#10;">
                  <v:imagedata r:id="rId6" o:title=""/>
                  <v:path arrowok="t"/>
                </v:shape>
                <v:line id="Conector recto 4" o:spid="_x0000_s1030" style="position:absolute;visibility:visible;mso-wrap-style:square" from="0,1091" to="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ewLcMAAADaAAAADwAAAGRycy9kb3ducmV2LnhtbESPT4vCMBTE74LfITxhb2vq4j+6RnEF&#10;QY9WZdnbo3mbFpuX2kTt+umNsOBxmJnfMLNFaytxpcaXjhUM+gkI4tzpko2Cw379PgXhA7LGyjEp&#10;+CMPi3m3M8NUuxvv6JoFIyKEfYoKihDqVEqfF2TR911NHL1f11gMUTZG6gZvEW4r+ZEkY2mx5LhQ&#10;YE2rgvJTdrEKRm2dXbbH++rne/pV5mYyNnZzVuqt1y4/QQRqwyv8395oBUN4Xok3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3sC3DAAAA2gAAAA8AAAAAAAAAAAAA&#10;AAAAoQIAAGRycy9kb3ducmV2LnhtbFBLBQYAAAAABAAEAPkAAACRAwAAAAA=&#10;" strokecolor="#bc955b" strokeweight=".5pt">
                  <v:stroke joinstyle="miter"/>
                </v:line>
              </v:group>
              <v:group id="Grupo 3" o:spid="_x0000_s1031" style="position:absolute;top:76563;width:66500;height:14288" coordsize="66500,1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Imagen 2" o:spid="_x0000_s1032" type="#_x0000_t75" style="position:absolute;left:53908;width:12592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yvunEAAAA2gAAAA8AAABkcnMvZG93bnJldi54bWxEj0trwzAQhO+B/Aexgd5iOTkE40YxaUkg&#10;tIfSxD30trXWD2KtjKX68e+rQqHHYWa+YfbZZFoxUO8aywo2UQyCuLC64UpBfjuvExDOI2tsLZOC&#10;mRxkh+Vij6m2I7/TcPWVCBB2KSqove9SKV1Rk0EX2Y44eKXtDfog+0rqHscAN63cxvFOGmw4LNTY&#10;0XNNxf36bRQcm6e3Npm/dvz5Un7Mp+T+inms1MNqOj6C8DT5//Bf+6IVbOH3SrgB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yvunEAAAA2gAAAA8AAAAAAAAAAAAAAAAA&#10;nwIAAGRycy9kb3ducmV2LnhtbFBLBQYAAAAABAAEAPcAAACQAwAAAAA=&#10;">
                  <v:imagedata r:id="rId7" o:title=""/>
                  <v:path arrowok="t"/>
                </v:shape>
                <v:shape id="Imagen 6" o:spid="_x0000_s1033" type="#_x0000_t75" style="position:absolute;top:8325;width:52787;height:3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gmajCAAAA2gAAAA8AAABkcnMvZG93bnJldi54bWxEj0FrwkAUhO+F/oflFbzVTT2EGl1FLKKn&#10;EqPo9ZF9JsHs27C7mtRf3y0UPA4z8w0zXw6mFXdyvrGs4GOcgCAurW64UnA8bN4/QfiArLG1TAp+&#10;yMNy8foyx0zbnvd0L0IlIoR9hgrqELpMSl/WZNCPbUccvYt1BkOUrpLaYR/hppWTJEmlwYbjQo0d&#10;rWsqr8XNKOC06PPHIa/yvXuEr+/LOZmetkqN3obVDESgITzD/+2dVpDC35V4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YJmowgAAANoAAAAPAAAAAAAAAAAAAAAAAJ8C&#10;AABkcnMvZG93bnJldi54bWxQSwUGAAAAAAQABAD3AAAAjgMAAAAA&#10;">
                  <v:imagedata r:id="rId8" o:title="" cropright="1058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4" type="#_x0000_t202" style="position:absolute;top:3821;width:66294;height:5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440525" w:rsidRPr="00427DDF" w:rsidRDefault="00440525" w:rsidP="00440525">
                        <w:pPr>
                          <w:pStyle w:val="Textodeglobo"/>
                          <w:tabs>
                            <w:tab w:val="right" w:pos="9356"/>
                          </w:tabs>
                          <w:ind w:right="26"/>
                          <w:rPr>
                            <w:rFonts w:ascii="Montserrat SemiBold" w:hAnsi="Montserrat SemiBold"/>
                            <w:color w:val="984806"/>
                            <w:sz w:val="16"/>
                            <w:szCs w:val="16"/>
                          </w:rPr>
                        </w:pPr>
                      </w:p>
                      <w:p w:rsidR="00440525" w:rsidRPr="00427DDF" w:rsidRDefault="00440525" w:rsidP="00440525">
                        <w:pPr>
                          <w:spacing w:after="20" w:line="240" w:lineRule="auto"/>
                          <w:rPr>
                            <w:rFonts w:ascii="Montserrat SemiBold" w:hAnsi="Montserrat SemiBold"/>
                            <w:color w:val="BE955B"/>
                            <w:sz w:val="14"/>
                            <w:szCs w:val="14"/>
                          </w:rPr>
                        </w:pPr>
                        <w:r w:rsidRPr="00427DDF">
                          <w:rPr>
                            <w:rFonts w:ascii="Montserrat SemiBold" w:hAnsi="Montserrat SemiBold"/>
                            <w:color w:val="BE955B"/>
                            <w:sz w:val="14"/>
                            <w:szCs w:val="14"/>
                          </w:rPr>
                          <w:t xml:space="preserve">Juan </w:t>
                        </w:r>
                        <w:proofErr w:type="spellStart"/>
                        <w:r w:rsidRPr="00427DDF">
                          <w:rPr>
                            <w:rFonts w:ascii="Montserrat SemiBold" w:hAnsi="Montserrat SemiBold"/>
                            <w:color w:val="BE955B"/>
                            <w:sz w:val="14"/>
                            <w:szCs w:val="14"/>
                          </w:rPr>
                          <w:t>Badiano</w:t>
                        </w:r>
                        <w:proofErr w:type="spellEnd"/>
                        <w:r w:rsidRPr="00427DDF">
                          <w:rPr>
                            <w:rFonts w:ascii="Montserrat SemiBold" w:hAnsi="Montserrat SemiBold"/>
                            <w:color w:val="BE955B"/>
                            <w:sz w:val="14"/>
                            <w:szCs w:val="14"/>
                          </w:rPr>
                          <w:t xml:space="preserve">, No. 1, Col. Sección XVI, CP. 14080, Alcaldía Tlalpan, Ciudad de México.   </w:t>
                        </w:r>
                      </w:p>
                      <w:p w:rsidR="00440525" w:rsidRPr="00427DDF" w:rsidRDefault="00440525" w:rsidP="00440525">
                        <w:pPr>
                          <w:spacing w:after="20" w:line="240" w:lineRule="auto"/>
                          <w:rPr>
                            <w:rFonts w:ascii="Montserrat SemiBold" w:hAnsi="Montserrat SemiBold"/>
                          </w:rPr>
                        </w:pPr>
                        <w:r w:rsidRPr="00427DDF">
                          <w:rPr>
                            <w:rFonts w:ascii="Montserrat SemiBold" w:hAnsi="Montserrat SemiBold"/>
                            <w:color w:val="BE955B"/>
                            <w:sz w:val="14"/>
                            <w:szCs w:val="14"/>
                          </w:rPr>
                          <w:t>Tel: (55) 5573 2911 Ext. 24202, 24203      www.cardiologia.org.mx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 w:rsidR="00A93658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28.3pt;margin-top:48.85pt;width:169.05pt;height:45pt;z-index:251660800;mso-position-horizontal-relative:text;mso-position-vertical-relative:page">
          <v:imagedata r:id="rId9" o:title="SALUD_HOTIZONTAL_FB_HM_verde"/>
          <w10:wrap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3653D"/>
    <w:multiLevelType w:val="hybridMultilevel"/>
    <w:tmpl w:val="2E04D216"/>
    <w:lvl w:ilvl="0" w:tplc="080A0011">
      <w:start w:val="1"/>
      <w:numFmt w:val="decimal"/>
      <w:lvlText w:val="%1)"/>
      <w:lvlJc w:val="left"/>
      <w:pPr>
        <w:ind w:left="891" w:hanging="360"/>
      </w:pPr>
    </w:lvl>
    <w:lvl w:ilvl="1" w:tplc="080A0019" w:tentative="1">
      <w:start w:val="1"/>
      <w:numFmt w:val="lowerLetter"/>
      <w:lvlText w:val="%2."/>
      <w:lvlJc w:val="left"/>
      <w:pPr>
        <w:ind w:left="1611" w:hanging="360"/>
      </w:pPr>
    </w:lvl>
    <w:lvl w:ilvl="2" w:tplc="080A001B" w:tentative="1">
      <w:start w:val="1"/>
      <w:numFmt w:val="lowerRoman"/>
      <w:lvlText w:val="%3."/>
      <w:lvlJc w:val="right"/>
      <w:pPr>
        <w:ind w:left="2331" w:hanging="180"/>
      </w:pPr>
    </w:lvl>
    <w:lvl w:ilvl="3" w:tplc="080A000F" w:tentative="1">
      <w:start w:val="1"/>
      <w:numFmt w:val="decimal"/>
      <w:lvlText w:val="%4."/>
      <w:lvlJc w:val="left"/>
      <w:pPr>
        <w:ind w:left="3051" w:hanging="360"/>
      </w:pPr>
    </w:lvl>
    <w:lvl w:ilvl="4" w:tplc="080A0019" w:tentative="1">
      <w:start w:val="1"/>
      <w:numFmt w:val="lowerLetter"/>
      <w:lvlText w:val="%5."/>
      <w:lvlJc w:val="left"/>
      <w:pPr>
        <w:ind w:left="3771" w:hanging="360"/>
      </w:pPr>
    </w:lvl>
    <w:lvl w:ilvl="5" w:tplc="080A001B" w:tentative="1">
      <w:start w:val="1"/>
      <w:numFmt w:val="lowerRoman"/>
      <w:lvlText w:val="%6."/>
      <w:lvlJc w:val="right"/>
      <w:pPr>
        <w:ind w:left="4491" w:hanging="180"/>
      </w:pPr>
    </w:lvl>
    <w:lvl w:ilvl="6" w:tplc="080A000F" w:tentative="1">
      <w:start w:val="1"/>
      <w:numFmt w:val="decimal"/>
      <w:lvlText w:val="%7."/>
      <w:lvlJc w:val="left"/>
      <w:pPr>
        <w:ind w:left="5211" w:hanging="360"/>
      </w:pPr>
    </w:lvl>
    <w:lvl w:ilvl="7" w:tplc="080A0019" w:tentative="1">
      <w:start w:val="1"/>
      <w:numFmt w:val="lowerLetter"/>
      <w:lvlText w:val="%8."/>
      <w:lvlJc w:val="left"/>
      <w:pPr>
        <w:ind w:left="5931" w:hanging="360"/>
      </w:pPr>
    </w:lvl>
    <w:lvl w:ilvl="8" w:tplc="080A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1" w15:restartNumberingAfterBreak="0">
    <w:nsid w:val="7D0E44F0"/>
    <w:multiLevelType w:val="hybridMultilevel"/>
    <w:tmpl w:val="2CF0605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mirrorMargin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 style="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FB"/>
    <w:rsid w:val="00062C24"/>
    <w:rsid w:val="00093ACA"/>
    <w:rsid w:val="00097125"/>
    <w:rsid w:val="001560A7"/>
    <w:rsid w:val="0021627B"/>
    <w:rsid w:val="002A33D5"/>
    <w:rsid w:val="00355515"/>
    <w:rsid w:val="003A4047"/>
    <w:rsid w:val="003C2F64"/>
    <w:rsid w:val="003D4CB6"/>
    <w:rsid w:val="0040718A"/>
    <w:rsid w:val="00440525"/>
    <w:rsid w:val="00466EF8"/>
    <w:rsid w:val="004A0C96"/>
    <w:rsid w:val="004A0EA3"/>
    <w:rsid w:val="004D623A"/>
    <w:rsid w:val="00593571"/>
    <w:rsid w:val="00593A0C"/>
    <w:rsid w:val="006D12BA"/>
    <w:rsid w:val="006E52A0"/>
    <w:rsid w:val="00710CD7"/>
    <w:rsid w:val="008B5613"/>
    <w:rsid w:val="00902889"/>
    <w:rsid w:val="009D6AF3"/>
    <w:rsid w:val="00A1261E"/>
    <w:rsid w:val="00A4607E"/>
    <w:rsid w:val="00A4705E"/>
    <w:rsid w:val="00A842A7"/>
    <w:rsid w:val="00A93658"/>
    <w:rsid w:val="00C76834"/>
    <w:rsid w:val="00CD2B2D"/>
    <w:rsid w:val="00D008AA"/>
    <w:rsid w:val="00D37198"/>
    <w:rsid w:val="00D55E96"/>
    <w:rsid w:val="00D70DA3"/>
    <w:rsid w:val="00DC0DFB"/>
    <w:rsid w:val="00DF5C0A"/>
    <w:rsid w:val="00E2742C"/>
    <w:rsid w:val="00E76371"/>
    <w:rsid w:val="00EA53A4"/>
    <w:rsid w:val="00F264F1"/>
    <w:rsid w:val="00F8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6FDD358D-87F3-458D-821E-B9C9B6F16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68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6834"/>
  </w:style>
  <w:style w:type="paragraph" w:styleId="Piedepgina">
    <w:name w:val="footer"/>
    <w:basedOn w:val="Normal"/>
    <w:link w:val="PiedepginaCar"/>
    <w:uiPriority w:val="99"/>
    <w:unhideWhenUsed/>
    <w:rsid w:val="00C768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6834"/>
  </w:style>
  <w:style w:type="paragraph" w:styleId="Textodeglobo">
    <w:name w:val="Balloon Text"/>
    <w:basedOn w:val="Normal"/>
    <w:link w:val="TextodegloboCar"/>
    <w:uiPriority w:val="99"/>
    <w:semiHidden/>
    <w:unhideWhenUsed/>
    <w:rsid w:val="006D1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12B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C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C0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wmf"/><Relationship Id="rId1" Type="http://schemas.openxmlformats.org/officeDocument/2006/relationships/image" Target="media/image1.jpg"/><Relationship Id="rId6" Type="http://schemas.openxmlformats.org/officeDocument/2006/relationships/image" Target="media/image6.wmf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hoja_membretada_tCarta_office2013-2019_3%20(5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EFE42-75FF-40BB-AA91-A2886062F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hoja_membretada_tCarta_office2013-2019_3 (5).dotx</Template>
  <TotalTime>29</TotalTime>
  <Pages>1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2021-05-06T21:00:00Z</cp:lastPrinted>
  <dcterms:created xsi:type="dcterms:W3CDTF">2021-05-18T21:25:00Z</dcterms:created>
  <dcterms:modified xsi:type="dcterms:W3CDTF">2021-05-18T22:19:00Z</dcterms:modified>
</cp:coreProperties>
</file>